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E9F" w:rsidRPr="00251E09" w:rsidRDefault="005C6087" w:rsidP="00251E09">
      <w:pPr>
        <w:rPr>
          <w:rFonts w:ascii="Garamond" w:hAnsi="Garamond"/>
          <w:b/>
          <w:bCs/>
          <w:caps/>
          <w:color w:val="808080" w:themeColor="background1" w:themeShade="80"/>
          <w:sz w:val="70"/>
          <w:szCs w:val="70"/>
          <w:lang w:val="en-GB"/>
        </w:rPr>
      </w:pPr>
      <w:r>
        <w:rPr>
          <w:rFonts w:asciiTheme="minorHAnsi" w:hAnsi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6E35341" wp14:editId="49FDC545">
            <wp:simplePos x="0" y="0"/>
            <wp:positionH relativeFrom="column">
              <wp:posOffset>4998085</wp:posOffset>
            </wp:positionH>
            <wp:positionV relativeFrom="paragraph">
              <wp:posOffset>-989965</wp:posOffset>
            </wp:positionV>
            <wp:extent cx="1838325" cy="23780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st prism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E09">
        <w:rPr>
          <w:rFonts w:asciiTheme="minorHAnsi" w:hAnsiTheme="minorHAnsi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B611F76" wp14:editId="5800EF25">
            <wp:simplePos x="0" y="0"/>
            <wp:positionH relativeFrom="column">
              <wp:posOffset>31750</wp:posOffset>
            </wp:positionH>
            <wp:positionV relativeFrom="paragraph">
              <wp:posOffset>-462280</wp:posOffset>
            </wp:positionV>
            <wp:extent cx="1305560" cy="4000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CD_TEXT_20cm_HD_4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97D" w:rsidRPr="00251E09">
        <w:rPr>
          <w:rFonts w:ascii="Garamond" w:hAnsi="Garamond"/>
          <w:b/>
          <w:bCs/>
          <w:caps/>
          <w:color w:val="808080" w:themeColor="background1" w:themeShade="80"/>
          <w:sz w:val="70"/>
          <w:szCs w:val="70"/>
          <w:lang w:val="en-GB"/>
        </w:rPr>
        <w:t xml:space="preserve">DAC Prize </w:t>
      </w:r>
    </w:p>
    <w:p w:rsidR="00C3497D" w:rsidRPr="00251E09" w:rsidRDefault="00A6744F" w:rsidP="00251E09">
      <w:pPr>
        <w:rPr>
          <w:rFonts w:asciiTheme="minorHAnsi" w:hAnsiTheme="minorHAnsi"/>
          <w:b/>
          <w:bCs/>
          <w:sz w:val="24"/>
          <w:szCs w:val="24"/>
          <w:lang w:val="en-GB"/>
        </w:rPr>
      </w:pPr>
      <w:r w:rsidRPr="00251E09">
        <w:rPr>
          <w:rFonts w:asciiTheme="minorHAnsi" w:hAnsiTheme="minorHAnsi"/>
          <w:b/>
          <w:color w:val="FF6600"/>
          <w:sz w:val="24"/>
          <w:szCs w:val="24"/>
        </w:rPr>
        <w:t xml:space="preserve">Taking </w:t>
      </w:r>
      <w:r w:rsidR="00401499" w:rsidRPr="00251E09">
        <w:rPr>
          <w:rFonts w:asciiTheme="minorHAnsi" w:hAnsiTheme="minorHAnsi"/>
          <w:b/>
          <w:color w:val="FF6600"/>
          <w:sz w:val="24"/>
          <w:szCs w:val="24"/>
        </w:rPr>
        <w:t xml:space="preserve">Development </w:t>
      </w:r>
      <w:r w:rsidR="00343E9F" w:rsidRPr="00251E09">
        <w:rPr>
          <w:rFonts w:asciiTheme="minorHAnsi" w:hAnsiTheme="minorHAnsi"/>
          <w:b/>
          <w:color w:val="FF6600"/>
          <w:sz w:val="24"/>
          <w:szCs w:val="24"/>
        </w:rPr>
        <w:t>Innovation</w:t>
      </w:r>
      <w:r w:rsidRPr="00251E09">
        <w:rPr>
          <w:rFonts w:asciiTheme="minorHAnsi" w:hAnsiTheme="minorHAnsi"/>
          <w:b/>
          <w:color w:val="FF6600"/>
          <w:sz w:val="24"/>
          <w:szCs w:val="24"/>
        </w:rPr>
        <w:t xml:space="preserve"> to Scale</w:t>
      </w:r>
    </w:p>
    <w:p w:rsidR="00401499" w:rsidRDefault="006C003F" w:rsidP="00251E09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  <w:lang w:val="en-GB"/>
        </w:rPr>
        <w:br/>
      </w:r>
      <w:r w:rsidR="001015D3" w:rsidRPr="00251E09">
        <w:rPr>
          <w:rFonts w:asciiTheme="minorHAnsi" w:hAnsiTheme="minorHAnsi"/>
          <w:b/>
          <w:bCs/>
          <w:sz w:val="24"/>
          <w:szCs w:val="24"/>
          <w:lang w:val="en-GB"/>
        </w:rPr>
        <w:t>Submission form for proposals</w:t>
      </w:r>
      <w:r w:rsidR="00251E09">
        <w:rPr>
          <w:rFonts w:asciiTheme="minorHAnsi" w:hAnsiTheme="minorHAnsi"/>
          <w:b/>
          <w:bCs/>
          <w:sz w:val="24"/>
          <w:szCs w:val="24"/>
          <w:lang w:val="en-GB"/>
        </w:rPr>
        <w:t xml:space="preserve"> • </w:t>
      </w:r>
      <w:r w:rsidR="001015D3" w:rsidRPr="00251E09">
        <w:rPr>
          <w:rFonts w:asciiTheme="minorHAnsi" w:hAnsiTheme="minorHAnsi"/>
          <w:b/>
          <w:sz w:val="24"/>
          <w:szCs w:val="24"/>
        </w:rPr>
        <w:t xml:space="preserve">Deadline: </w:t>
      </w:r>
      <w:r w:rsidR="0025450B" w:rsidRPr="00251E09">
        <w:rPr>
          <w:rFonts w:asciiTheme="minorHAnsi" w:hAnsiTheme="minorHAnsi"/>
          <w:b/>
          <w:sz w:val="24"/>
          <w:szCs w:val="24"/>
        </w:rPr>
        <w:t xml:space="preserve">31 </w:t>
      </w:r>
      <w:r w:rsidR="00082C8A">
        <w:rPr>
          <w:rFonts w:asciiTheme="minorHAnsi" w:hAnsiTheme="minorHAnsi"/>
          <w:b/>
          <w:sz w:val="24"/>
          <w:szCs w:val="24"/>
        </w:rPr>
        <w:t xml:space="preserve">March </w:t>
      </w:r>
      <w:r w:rsidR="00C15B16" w:rsidRPr="00251E09">
        <w:rPr>
          <w:rFonts w:asciiTheme="minorHAnsi" w:hAnsiTheme="minorHAnsi"/>
          <w:b/>
          <w:sz w:val="24"/>
          <w:szCs w:val="24"/>
        </w:rPr>
        <w:t>2014</w:t>
      </w:r>
      <w:r w:rsidR="0025450B" w:rsidRPr="00251E09">
        <w:rPr>
          <w:rFonts w:asciiTheme="minorHAnsi" w:hAnsiTheme="minorHAnsi"/>
          <w:sz w:val="24"/>
          <w:szCs w:val="24"/>
        </w:rPr>
        <w:t xml:space="preserve"> </w:t>
      </w:r>
    </w:p>
    <w:p w:rsidR="00251E09" w:rsidRPr="00251E09" w:rsidRDefault="004B1C99" w:rsidP="00251E09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Please submit completed form to: </w:t>
      </w:r>
      <w:hyperlink r:id="rId11" w:history="1">
        <w:r w:rsidR="002402CA" w:rsidRPr="00CE4BBB">
          <w:rPr>
            <w:rStyle w:val="Hyperlink"/>
            <w:rFonts w:asciiTheme="minorHAnsi" w:hAnsiTheme="minorHAnsi"/>
            <w:b/>
            <w:sz w:val="24"/>
            <w:szCs w:val="24"/>
          </w:rPr>
          <w:t>DAC.PRIZE@oecd.org</w:t>
        </w:r>
      </w:hyperlink>
      <w:r>
        <w:rPr>
          <w:rFonts w:asciiTheme="minorHAnsi" w:hAnsiTheme="minorHAnsi"/>
          <w:b/>
          <w:sz w:val="24"/>
          <w:szCs w:val="24"/>
        </w:rPr>
        <w:t xml:space="preserve"> </w:t>
      </w:r>
    </w:p>
    <w:p w:rsidR="00BB7E92" w:rsidRPr="00251E09" w:rsidRDefault="00251E09" w:rsidP="00251E09">
      <w:pPr>
        <w:pStyle w:val="PlainTex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7FDE558" wp14:editId="4254503D">
            <wp:simplePos x="0" y="0"/>
            <wp:positionH relativeFrom="column">
              <wp:posOffset>-720090</wp:posOffset>
            </wp:positionH>
            <wp:positionV relativeFrom="paragraph">
              <wp:posOffset>149225</wp:posOffset>
            </wp:positionV>
            <wp:extent cx="8030845" cy="387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 SQUAR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3084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8E3301" w:rsidRPr="00251E09" w:rsidTr="00DC3446">
        <w:tc>
          <w:tcPr>
            <w:tcW w:w="9855" w:type="dxa"/>
            <w:shd w:val="clear" w:color="auto" w:fill="F2F2F2" w:themeFill="background1" w:themeFillShade="F2"/>
          </w:tcPr>
          <w:p w:rsidR="008E3301" w:rsidRPr="0049265A" w:rsidRDefault="008E3301" w:rsidP="008E3301">
            <w:pPr>
              <w:pStyle w:val="PlainText"/>
              <w:rPr>
                <w:rFonts w:asciiTheme="minorHAnsi" w:hAnsiTheme="minorHAnsi"/>
                <w:b/>
                <w:sz w:val="22"/>
                <w:szCs w:val="22"/>
              </w:rPr>
            </w:pPr>
            <w:r w:rsidRPr="0049265A">
              <w:rPr>
                <w:rFonts w:asciiTheme="minorHAnsi" w:hAnsiTheme="minorHAnsi"/>
                <w:b/>
                <w:sz w:val="22"/>
                <w:szCs w:val="22"/>
              </w:rPr>
              <w:t>Submitting entity</w:t>
            </w:r>
          </w:p>
        </w:tc>
      </w:tr>
      <w:tr w:rsidR="008E3301" w:rsidRPr="00251E09" w:rsidTr="00DC3446">
        <w:tc>
          <w:tcPr>
            <w:tcW w:w="9855" w:type="dxa"/>
          </w:tcPr>
          <w:p w:rsidR="008E3301" w:rsidRPr="008E3301" w:rsidRDefault="008E3301" w:rsidP="00DC3446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7E92" w:rsidRPr="00251E09" w:rsidTr="00251E09">
        <w:tc>
          <w:tcPr>
            <w:tcW w:w="9855" w:type="dxa"/>
            <w:shd w:val="clear" w:color="auto" w:fill="F2F2F2" w:themeFill="background1" w:themeFillShade="F2"/>
          </w:tcPr>
          <w:p w:rsidR="00BB7E92" w:rsidRPr="0049265A" w:rsidRDefault="00BB7E92" w:rsidP="008E3301">
            <w:pPr>
              <w:pStyle w:val="PlainText"/>
              <w:rPr>
                <w:rFonts w:asciiTheme="minorHAnsi" w:hAnsiTheme="minorHAnsi"/>
                <w:b/>
                <w:sz w:val="22"/>
                <w:szCs w:val="22"/>
              </w:rPr>
            </w:pPr>
            <w:r w:rsidRPr="0049265A">
              <w:rPr>
                <w:rFonts w:asciiTheme="minorHAnsi" w:hAnsiTheme="minorHAnsi"/>
                <w:b/>
                <w:sz w:val="22"/>
                <w:szCs w:val="22"/>
              </w:rPr>
              <w:t>Descriptive name of the proposal</w:t>
            </w:r>
          </w:p>
        </w:tc>
      </w:tr>
      <w:tr w:rsidR="00BB7E92" w:rsidRPr="00251E09" w:rsidTr="00251E09">
        <w:tc>
          <w:tcPr>
            <w:tcW w:w="9855" w:type="dxa"/>
          </w:tcPr>
          <w:p w:rsidR="00BB7E92" w:rsidRPr="008E3301" w:rsidRDefault="00BB7E92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7E92" w:rsidRPr="00251E09" w:rsidTr="00251E09">
        <w:tc>
          <w:tcPr>
            <w:tcW w:w="9855" w:type="dxa"/>
            <w:shd w:val="clear" w:color="auto" w:fill="F2F2F2" w:themeFill="background1" w:themeFillShade="F2"/>
          </w:tcPr>
          <w:p w:rsidR="00BB7E92" w:rsidRPr="008E3301" w:rsidRDefault="009846EF" w:rsidP="009846EF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  <w:r w:rsidRPr="0049265A">
              <w:rPr>
                <w:rFonts w:asciiTheme="minorHAnsi" w:hAnsiTheme="minorHAnsi"/>
                <w:b/>
                <w:sz w:val="22"/>
                <w:szCs w:val="22"/>
              </w:rPr>
              <w:t>D</w:t>
            </w:r>
            <w:r w:rsidR="00BB7E92" w:rsidRPr="0049265A">
              <w:rPr>
                <w:rFonts w:asciiTheme="minorHAnsi" w:hAnsiTheme="minorHAnsi"/>
                <w:b/>
                <w:sz w:val="22"/>
                <w:szCs w:val="22"/>
              </w:rPr>
              <w:t xml:space="preserve">evelopment challenge/gap </w:t>
            </w:r>
            <w:r w:rsidRPr="0049265A">
              <w:rPr>
                <w:rFonts w:asciiTheme="minorHAnsi" w:hAnsiTheme="minorHAnsi"/>
                <w:b/>
                <w:sz w:val="22"/>
                <w:szCs w:val="22"/>
              </w:rPr>
              <w:t xml:space="preserve">that </w:t>
            </w:r>
            <w:r w:rsidR="00453A59" w:rsidRPr="0049265A">
              <w:rPr>
                <w:rFonts w:asciiTheme="minorHAnsi" w:hAnsiTheme="minorHAnsi"/>
                <w:b/>
                <w:sz w:val="22"/>
                <w:szCs w:val="22"/>
              </w:rPr>
              <w:t>is</w:t>
            </w:r>
            <w:r w:rsidR="00BB7E92" w:rsidRPr="0049265A">
              <w:rPr>
                <w:rFonts w:asciiTheme="minorHAnsi" w:hAnsiTheme="minorHAnsi"/>
                <w:b/>
                <w:sz w:val="22"/>
                <w:szCs w:val="22"/>
              </w:rPr>
              <w:t xml:space="preserve"> be</w:t>
            </w:r>
            <w:r w:rsidR="00453A59" w:rsidRPr="0049265A">
              <w:rPr>
                <w:rFonts w:asciiTheme="minorHAnsi" w:hAnsiTheme="minorHAnsi"/>
                <w:b/>
                <w:sz w:val="22"/>
                <w:szCs w:val="22"/>
              </w:rPr>
              <w:t>ing</w:t>
            </w:r>
            <w:r w:rsidR="00BB7E92" w:rsidRPr="0049265A">
              <w:rPr>
                <w:rFonts w:asciiTheme="minorHAnsi" w:hAnsiTheme="minorHAnsi"/>
                <w:b/>
                <w:sz w:val="22"/>
                <w:szCs w:val="22"/>
              </w:rPr>
              <w:t xml:space="preserve"> addressed</w:t>
            </w:r>
            <w:r w:rsidR="00453A59" w:rsidRPr="008E3301">
              <w:rPr>
                <w:rFonts w:asciiTheme="minorHAnsi" w:hAnsiTheme="minorHAnsi"/>
                <w:sz w:val="22"/>
                <w:szCs w:val="22"/>
              </w:rPr>
              <w:t xml:space="preserve"> (max </w:t>
            </w:r>
            <w:r>
              <w:rPr>
                <w:rFonts w:asciiTheme="minorHAnsi" w:hAnsiTheme="minorHAnsi"/>
                <w:sz w:val="22"/>
                <w:szCs w:val="22"/>
              </w:rPr>
              <w:t>25</w:t>
            </w:r>
            <w:r w:rsidR="00453A59" w:rsidRPr="008E3301">
              <w:rPr>
                <w:rFonts w:asciiTheme="minorHAnsi" w:hAnsiTheme="minorHAnsi"/>
                <w:sz w:val="22"/>
                <w:szCs w:val="22"/>
              </w:rPr>
              <w:t>0 words)</w:t>
            </w:r>
          </w:p>
        </w:tc>
      </w:tr>
      <w:tr w:rsidR="00BB7E92" w:rsidRPr="00251E09" w:rsidTr="00251E09">
        <w:tc>
          <w:tcPr>
            <w:tcW w:w="9855" w:type="dxa"/>
          </w:tcPr>
          <w:p w:rsidR="00BB7E92" w:rsidRPr="008E3301" w:rsidRDefault="00BB7E92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7E92" w:rsidRPr="00251E09" w:rsidTr="00251E09">
        <w:tc>
          <w:tcPr>
            <w:tcW w:w="9855" w:type="dxa"/>
            <w:shd w:val="clear" w:color="auto" w:fill="F2F2F2" w:themeFill="background1" w:themeFillShade="F2"/>
          </w:tcPr>
          <w:p w:rsidR="00BB7E92" w:rsidRPr="008E3301" w:rsidRDefault="00BB7E92" w:rsidP="009846EF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  <w:r w:rsidRPr="0049265A">
              <w:rPr>
                <w:rFonts w:asciiTheme="minorHAnsi" w:hAnsiTheme="minorHAnsi"/>
                <w:b/>
                <w:sz w:val="22"/>
                <w:szCs w:val="22"/>
              </w:rPr>
              <w:t xml:space="preserve">Brief description of the </w:t>
            </w:r>
            <w:r w:rsidR="009846EF" w:rsidRPr="0049265A">
              <w:rPr>
                <w:rFonts w:asciiTheme="minorHAnsi" w:hAnsiTheme="minorHAnsi"/>
                <w:b/>
                <w:sz w:val="22"/>
                <w:szCs w:val="22"/>
              </w:rPr>
              <w:t xml:space="preserve">solution and its </w:t>
            </w:r>
            <w:r w:rsidRPr="0049265A">
              <w:rPr>
                <w:rFonts w:asciiTheme="minorHAnsi" w:hAnsiTheme="minorHAnsi"/>
                <w:b/>
                <w:sz w:val="22"/>
                <w:szCs w:val="22"/>
              </w:rPr>
              <w:t>innovation elements</w:t>
            </w:r>
            <w:r w:rsidR="00453A59" w:rsidRPr="008E3301">
              <w:rPr>
                <w:rFonts w:asciiTheme="minorHAnsi" w:hAnsiTheme="minorHAnsi"/>
                <w:sz w:val="22"/>
                <w:szCs w:val="22"/>
              </w:rPr>
              <w:t xml:space="preserve"> (max </w:t>
            </w:r>
            <w:r w:rsidR="00251E09" w:rsidRPr="008E3301">
              <w:rPr>
                <w:rFonts w:asciiTheme="minorHAnsi" w:hAnsiTheme="minorHAnsi"/>
                <w:sz w:val="22"/>
                <w:szCs w:val="22"/>
              </w:rPr>
              <w:t>4</w:t>
            </w:r>
            <w:r w:rsidR="00453A59" w:rsidRPr="008E3301">
              <w:rPr>
                <w:rFonts w:asciiTheme="minorHAnsi" w:hAnsiTheme="minorHAnsi"/>
                <w:sz w:val="22"/>
                <w:szCs w:val="22"/>
              </w:rPr>
              <w:t xml:space="preserve">00 words) </w:t>
            </w:r>
          </w:p>
        </w:tc>
      </w:tr>
      <w:tr w:rsidR="00BB7E92" w:rsidRPr="00251E09" w:rsidTr="00251E09">
        <w:tc>
          <w:tcPr>
            <w:tcW w:w="9855" w:type="dxa"/>
          </w:tcPr>
          <w:p w:rsidR="00BB7E92" w:rsidRPr="008E3301" w:rsidRDefault="00BB7E92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9846EF" w:rsidRPr="008E3301" w:rsidRDefault="009846EF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7E92" w:rsidRPr="00251E09" w:rsidTr="00251E09">
        <w:tc>
          <w:tcPr>
            <w:tcW w:w="9855" w:type="dxa"/>
            <w:shd w:val="clear" w:color="auto" w:fill="F2F2F2" w:themeFill="background1" w:themeFillShade="F2"/>
          </w:tcPr>
          <w:p w:rsidR="00BB7E92" w:rsidRPr="008E3301" w:rsidRDefault="00BB7E92" w:rsidP="0049265A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  <w:r w:rsidRPr="0049265A">
              <w:rPr>
                <w:rFonts w:asciiTheme="minorHAnsi" w:hAnsiTheme="minorHAnsi"/>
                <w:b/>
                <w:sz w:val="22"/>
                <w:szCs w:val="22"/>
              </w:rPr>
              <w:t>Evidence of impact</w:t>
            </w:r>
            <w:r w:rsidR="00453A59" w:rsidRPr="0049265A">
              <w:rPr>
                <w:rFonts w:asciiTheme="minorHAnsi" w:hAnsiTheme="minorHAnsi"/>
                <w:b/>
                <w:sz w:val="22"/>
                <w:szCs w:val="22"/>
              </w:rPr>
              <w:t>/effectiveness</w:t>
            </w:r>
            <w:r w:rsidRPr="0049265A">
              <w:rPr>
                <w:rFonts w:asciiTheme="minorHAnsi" w:hAnsiTheme="minorHAnsi"/>
                <w:b/>
                <w:sz w:val="22"/>
                <w:szCs w:val="22"/>
              </w:rPr>
              <w:t xml:space="preserve"> in an applied development context</w:t>
            </w:r>
            <w:r w:rsidRPr="008E3301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 w:rsidR="00453A59" w:rsidRPr="008E3301">
              <w:rPr>
                <w:rFonts w:asciiTheme="minorHAnsi" w:hAnsiTheme="minorHAnsi"/>
                <w:sz w:val="22"/>
                <w:szCs w:val="22"/>
              </w:rPr>
              <w:t>max 2</w:t>
            </w:r>
            <w:r w:rsidR="00401499" w:rsidRPr="008E3301">
              <w:rPr>
                <w:rFonts w:asciiTheme="minorHAnsi" w:hAnsiTheme="minorHAnsi"/>
                <w:sz w:val="22"/>
                <w:szCs w:val="22"/>
              </w:rPr>
              <w:t>5</w:t>
            </w:r>
            <w:r w:rsidR="00453A59" w:rsidRPr="008E3301">
              <w:rPr>
                <w:rFonts w:asciiTheme="minorHAnsi" w:hAnsiTheme="minorHAnsi"/>
                <w:sz w:val="22"/>
                <w:szCs w:val="22"/>
              </w:rPr>
              <w:t xml:space="preserve">0 words; attach </w:t>
            </w:r>
            <w:r w:rsidRPr="008E3301">
              <w:rPr>
                <w:rFonts w:asciiTheme="minorHAnsi" w:hAnsiTheme="minorHAnsi"/>
                <w:sz w:val="22"/>
                <w:szCs w:val="22"/>
              </w:rPr>
              <w:t xml:space="preserve">additional </w:t>
            </w:r>
            <w:r w:rsidR="0049265A">
              <w:rPr>
                <w:rFonts w:asciiTheme="minorHAnsi" w:hAnsiTheme="minorHAnsi"/>
                <w:sz w:val="22"/>
                <w:szCs w:val="22"/>
              </w:rPr>
              <w:t>key information in</w:t>
            </w:r>
            <w:r w:rsidR="00453A59" w:rsidRPr="008E3301">
              <w:rPr>
                <w:rFonts w:asciiTheme="minorHAnsi" w:hAnsiTheme="minorHAnsi"/>
                <w:sz w:val="22"/>
                <w:szCs w:val="22"/>
              </w:rPr>
              <w:t xml:space="preserve"> a separate document </w:t>
            </w:r>
            <w:r w:rsidRPr="008E3301">
              <w:rPr>
                <w:rFonts w:asciiTheme="minorHAnsi" w:hAnsiTheme="minorHAnsi"/>
                <w:sz w:val="22"/>
                <w:szCs w:val="22"/>
              </w:rPr>
              <w:t>if necessary)</w:t>
            </w:r>
            <w:r w:rsidR="00453A59" w:rsidRPr="008E3301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BB7E92" w:rsidRPr="00251E09" w:rsidTr="00251E09">
        <w:tc>
          <w:tcPr>
            <w:tcW w:w="9855" w:type="dxa"/>
          </w:tcPr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53A59" w:rsidRPr="00251E09" w:rsidTr="00251E09">
        <w:tc>
          <w:tcPr>
            <w:tcW w:w="9855" w:type="dxa"/>
            <w:shd w:val="clear" w:color="auto" w:fill="F2F2F2" w:themeFill="background1" w:themeFillShade="F2"/>
          </w:tcPr>
          <w:p w:rsidR="00453A59" w:rsidRPr="008E3301" w:rsidRDefault="008E3301" w:rsidP="009846EF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  <w:r w:rsidRPr="0049265A">
              <w:rPr>
                <w:rFonts w:asciiTheme="minorHAnsi" w:hAnsiTheme="minorHAnsi"/>
                <w:b/>
                <w:sz w:val="22"/>
                <w:szCs w:val="22"/>
              </w:rPr>
              <w:t>D</w:t>
            </w:r>
            <w:r w:rsidR="00166191" w:rsidRPr="0049265A">
              <w:rPr>
                <w:rFonts w:asciiTheme="minorHAnsi" w:hAnsiTheme="minorHAnsi"/>
                <w:b/>
                <w:sz w:val="22"/>
                <w:szCs w:val="22"/>
              </w:rPr>
              <w:t xml:space="preserve">ecisions/actions taken to </w:t>
            </w:r>
            <w:r w:rsidR="00453A59" w:rsidRPr="0049265A">
              <w:rPr>
                <w:rFonts w:asciiTheme="minorHAnsi" w:hAnsiTheme="minorHAnsi"/>
                <w:b/>
                <w:sz w:val="22"/>
                <w:szCs w:val="22"/>
              </w:rPr>
              <w:t>scal</w:t>
            </w:r>
            <w:r w:rsidR="00166191" w:rsidRPr="0049265A">
              <w:rPr>
                <w:rFonts w:asciiTheme="minorHAnsi" w:hAnsiTheme="minorHAnsi"/>
                <w:b/>
                <w:sz w:val="22"/>
                <w:szCs w:val="22"/>
              </w:rPr>
              <w:t>e up implementation</w:t>
            </w:r>
            <w:r w:rsidR="00453A59" w:rsidRPr="008E3301">
              <w:rPr>
                <w:rFonts w:asciiTheme="minorHAnsi" w:hAnsiTheme="minorHAnsi"/>
                <w:sz w:val="22"/>
                <w:szCs w:val="22"/>
              </w:rPr>
              <w:t xml:space="preserve"> (max 2</w:t>
            </w:r>
            <w:r w:rsidR="009846EF">
              <w:rPr>
                <w:rFonts w:asciiTheme="minorHAnsi" w:hAnsiTheme="minorHAnsi"/>
                <w:sz w:val="22"/>
                <w:szCs w:val="22"/>
              </w:rPr>
              <w:t>0</w:t>
            </w:r>
            <w:r w:rsidR="00453A59" w:rsidRPr="008E3301">
              <w:rPr>
                <w:rFonts w:asciiTheme="minorHAnsi" w:hAnsiTheme="minorHAnsi"/>
                <w:sz w:val="22"/>
                <w:szCs w:val="22"/>
              </w:rPr>
              <w:t xml:space="preserve">0 words) </w:t>
            </w:r>
          </w:p>
        </w:tc>
      </w:tr>
      <w:tr w:rsidR="00453A59" w:rsidRPr="00251E09" w:rsidTr="00251E09">
        <w:tc>
          <w:tcPr>
            <w:tcW w:w="9855" w:type="dxa"/>
            <w:shd w:val="clear" w:color="auto" w:fill="auto"/>
          </w:tcPr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  <w:p w:rsidR="00453A59" w:rsidRPr="008E3301" w:rsidRDefault="00453A59" w:rsidP="00251E09">
            <w:pPr>
              <w:pStyle w:val="PlainText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B7E92" w:rsidRPr="00251E09" w:rsidRDefault="00BB7E92" w:rsidP="00251E09">
      <w:pPr>
        <w:pStyle w:val="PlainText"/>
        <w:rPr>
          <w:rFonts w:asciiTheme="minorHAnsi" w:hAnsiTheme="minorHAnsi"/>
          <w:sz w:val="24"/>
          <w:szCs w:val="24"/>
        </w:rPr>
      </w:pPr>
    </w:p>
    <w:p w:rsidR="00BB7E92" w:rsidRPr="00251E09" w:rsidRDefault="00BB7E92" w:rsidP="00251E09">
      <w:pPr>
        <w:pStyle w:val="PlainText"/>
        <w:rPr>
          <w:rFonts w:asciiTheme="minorHAnsi" w:hAnsiTheme="minorHAnsi"/>
          <w:sz w:val="24"/>
          <w:szCs w:val="24"/>
        </w:rPr>
      </w:pPr>
    </w:p>
    <w:p w:rsidR="00BB7E92" w:rsidRPr="00251E09" w:rsidRDefault="00BB7E92" w:rsidP="00251E09">
      <w:pPr>
        <w:pStyle w:val="PlainText"/>
        <w:rPr>
          <w:rFonts w:asciiTheme="minorHAnsi" w:hAnsiTheme="minorHAnsi"/>
          <w:sz w:val="24"/>
          <w:szCs w:val="24"/>
        </w:rPr>
      </w:pPr>
    </w:p>
    <w:p w:rsidR="00453A59" w:rsidRPr="00251E09" w:rsidRDefault="00CB216E" w:rsidP="00251E09">
      <w:pPr>
        <w:pStyle w:val="PlainText"/>
        <w:rPr>
          <w:rFonts w:asciiTheme="minorHAnsi" w:hAnsiTheme="minorHAnsi"/>
          <w:sz w:val="24"/>
          <w:szCs w:val="24"/>
        </w:rPr>
      </w:pPr>
      <w:r w:rsidRPr="00251E09">
        <w:rPr>
          <w:rFonts w:asciiTheme="minorHAnsi" w:hAnsiTheme="minorHAnsi"/>
          <w:sz w:val="24"/>
          <w:szCs w:val="24"/>
        </w:rPr>
        <w:t xml:space="preserve"> </w:t>
      </w:r>
    </w:p>
    <w:p w:rsidR="00347A2B" w:rsidRPr="00251E09" w:rsidRDefault="00347A2B" w:rsidP="00251E09">
      <w:pPr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sectPr w:rsidR="00347A2B" w:rsidRPr="00251E09" w:rsidSect="00251E09">
      <w:headerReference w:type="default" r:id="rId13"/>
      <w:footerReference w:type="even" r:id="rId14"/>
      <w:footerReference w:type="default" r:id="rId15"/>
      <w:pgSz w:w="11907" w:h="16840" w:code="9"/>
      <w:pgMar w:top="1560" w:right="1134" w:bottom="1560" w:left="1134" w:header="1247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EC1" w:rsidRDefault="00126EC1">
      <w:r>
        <w:separator/>
      </w:r>
    </w:p>
  </w:endnote>
  <w:endnote w:type="continuationSeparator" w:id="0">
    <w:p w:rsidR="00126EC1" w:rsidRDefault="00126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CC" w:rsidRDefault="00022245" w:rsidP="001D7F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B01C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1E09">
      <w:rPr>
        <w:rStyle w:val="PageNumber"/>
        <w:noProof/>
      </w:rPr>
      <w:t>2</w:t>
    </w:r>
    <w:r>
      <w:rPr>
        <w:rStyle w:val="PageNumber"/>
      </w:rPr>
      <w:fldChar w:fldCharType="end"/>
    </w:r>
  </w:p>
  <w:p w:rsidR="004B01CC" w:rsidRDefault="004B01C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E09" w:rsidRDefault="009666D8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-9.6pt;margin-top:38.5pt;width:192.75pt;height:16.95pt;z-index:25166131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filled="f" stroked="f">
          <v:textbox style="mso-fit-shape-to-text:t">
            <w:txbxContent>
              <w:p w:rsidR="00251E09" w:rsidRPr="00251E09" w:rsidRDefault="00251E09">
                <w:pPr>
                  <w:rPr>
                    <w:i/>
                    <w:color w:val="0070C0"/>
                    <w:sz w:val="16"/>
                    <w:szCs w:val="16"/>
                  </w:rPr>
                </w:pPr>
                <w:r w:rsidRPr="00251E09">
                  <w:rPr>
                    <w:i/>
                    <w:color w:val="0070C0"/>
                    <w:sz w:val="16"/>
                    <w:szCs w:val="16"/>
                  </w:rPr>
                  <w:t>www.oecd.org/dac</w:t>
                </w:r>
              </w:p>
            </w:txbxContent>
          </v:textbox>
        </v:shape>
      </w:pict>
    </w:r>
    <w:r w:rsidR="00251E09">
      <w:rPr>
        <w:rFonts w:asciiTheme="minorHAnsi" w:hAnsiTheme="minorHAnsi"/>
        <w:b/>
        <w:noProof/>
        <w:sz w:val="24"/>
        <w:szCs w:val="24"/>
        <w:lang w:val="en-GB" w:eastAsia="en-GB"/>
      </w:rPr>
      <w:drawing>
        <wp:anchor distT="0" distB="0" distL="114300" distR="114300" simplePos="0" relativeHeight="251659264" behindDoc="0" locked="0" layoutInCell="1" allowOverlap="1" wp14:anchorId="4E1C5D0E" wp14:editId="312ACF68">
          <wp:simplePos x="0" y="0"/>
          <wp:positionH relativeFrom="column">
            <wp:posOffset>-938530</wp:posOffset>
          </wp:positionH>
          <wp:positionV relativeFrom="paragraph">
            <wp:posOffset>365125</wp:posOffset>
          </wp:positionV>
          <wp:extent cx="8030845" cy="3873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C SQUA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8030845" cy="38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EC1" w:rsidRDefault="00126EC1">
      <w:r>
        <w:separator/>
      </w:r>
    </w:p>
  </w:footnote>
  <w:footnote w:type="continuationSeparator" w:id="0">
    <w:p w:rsidR="00126EC1" w:rsidRDefault="00126E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CC" w:rsidRDefault="004B01CC" w:rsidP="008B29D7">
    <w:pPr>
      <w:pStyle w:val="Header"/>
      <w:tabs>
        <w:tab w:val="clear" w:pos="4320"/>
        <w:tab w:val="clear" w:pos="8640"/>
        <w:tab w:val="right" w:pos="942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8322E"/>
    <w:multiLevelType w:val="hybridMultilevel"/>
    <w:tmpl w:val="8CAC32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8DB2671"/>
    <w:multiLevelType w:val="hybridMultilevel"/>
    <w:tmpl w:val="EA789F76"/>
    <w:lvl w:ilvl="0" w:tplc="1214FE22">
      <w:numFmt w:val="bullet"/>
      <w:lvlText w:val="-"/>
      <w:lvlJc w:val="left"/>
      <w:pPr>
        <w:ind w:left="420" w:hanging="360"/>
      </w:pPr>
      <w:rPr>
        <w:rFonts w:ascii="Calibri" w:eastAsiaTheme="minorEastAsia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E54A5"/>
    <w:multiLevelType w:val="hybridMultilevel"/>
    <w:tmpl w:val="09660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48130D"/>
    <w:multiLevelType w:val="multilevel"/>
    <w:tmpl w:val="23B66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F1533A"/>
    <w:multiLevelType w:val="hybridMultilevel"/>
    <w:tmpl w:val="5378B866"/>
    <w:lvl w:ilvl="0" w:tplc="1214FE22">
      <w:numFmt w:val="bullet"/>
      <w:lvlText w:val="-"/>
      <w:lvlJc w:val="left"/>
      <w:pPr>
        <w:ind w:left="420" w:hanging="360"/>
      </w:pPr>
      <w:rPr>
        <w:rFonts w:ascii="Calibri" w:eastAsiaTheme="minorEastAsia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D2251D"/>
    <w:multiLevelType w:val="hybridMultilevel"/>
    <w:tmpl w:val="79E236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BC77DE"/>
    <w:multiLevelType w:val="hybridMultilevel"/>
    <w:tmpl w:val="9AD0C8AA"/>
    <w:lvl w:ilvl="0" w:tplc="1214FE22">
      <w:numFmt w:val="bullet"/>
      <w:lvlText w:val="-"/>
      <w:lvlJc w:val="left"/>
      <w:pPr>
        <w:ind w:left="420" w:hanging="360"/>
      </w:pPr>
      <w:rPr>
        <w:rFonts w:ascii="Calibri" w:eastAsiaTheme="minorEastAsia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2430A6"/>
    <w:multiLevelType w:val="multilevel"/>
    <w:tmpl w:val="37727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A38514B"/>
    <w:multiLevelType w:val="multilevel"/>
    <w:tmpl w:val="D3982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C10291C"/>
    <w:multiLevelType w:val="hybridMultilevel"/>
    <w:tmpl w:val="94608D9A"/>
    <w:lvl w:ilvl="0" w:tplc="1214FE22">
      <w:numFmt w:val="bullet"/>
      <w:lvlText w:val="-"/>
      <w:lvlJc w:val="left"/>
      <w:pPr>
        <w:ind w:left="420" w:hanging="360"/>
      </w:pPr>
      <w:rPr>
        <w:rFonts w:ascii="Calibri" w:eastAsiaTheme="minorEastAsia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6A28F3"/>
    <w:multiLevelType w:val="hybridMultilevel"/>
    <w:tmpl w:val="48044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281252"/>
    <w:multiLevelType w:val="hybridMultilevel"/>
    <w:tmpl w:val="030AFD56"/>
    <w:lvl w:ilvl="0" w:tplc="1214FE22">
      <w:numFmt w:val="bullet"/>
      <w:lvlText w:val="-"/>
      <w:lvlJc w:val="left"/>
      <w:pPr>
        <w:ind w:left="420" w:hanging="360"/>
      </w:pPr>
      <w:rPr>
        <w:rFonts w:ascii="Calibri" w:eastAsiaTheme="minorEastAsia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420467"/>
    <w:multiLevelType w:val="multilevel"/>
    <w:tmpl w:val="4382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D9B4337"/>
    <w:multiLevelType w:val="multilevel"/>
    <w:tmpl w:val="9C2E1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3376FD5"/>
    <w:multiLevelType w:val="hybridMultilevel"/>
    <w:tmpl w:val="A7C83B28"/>
    <w:lvl w:ilvl="0" w:tplc="1214FE22">
      <w:numFmt w:val="bullet"/>
      <w:lvlText w:val="-"/>
      <w:lvlJc w:val="left"/>
      <w:pPr>
        <w:ind w:left="420" w:hanging="360"/>
      </w:pPr>
      <w:rPr>
        <w:rFonts w:ascii="Calibri" w:eastAsiaTheme="minorEastAsia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7A07D1"/>
    <w:multiLevelType w:val="hybridMultilevel"/>
    <w:tmpl w:val="1B82C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76810476"/>
    <w:multiLevelType w:val="hybridMultilevel"/>
    <w:tmpl w:val="97AE9C34"/>
    <w:lvl w:ilvl="0" w:tplc="1214FE22">
      <w:numFmt w:val="bullet"/>
      <w:lvlText w:val="-"/>
      <w:lvlJc w:val="left"/>
      <w:pPr>
        <w:ind w:left="420" w:hanging="360"/>
      </w:pPr>
      <w:rPr>
        <w:rFonts w:ascii="Calibri" w:eastAsiaTheme="minorEastAsia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2D2821"/>
    <w:multiLevelType w:val="hybridMultilevel"/>
    <w:tmpl w:val="E6C81BD8"/>
    <w:lvl w:ilvl="0" w:tplc="1214FE22">
      <w:numFmt w:val="bullet"/>
      <w:lvlText w:val="-"/>
      <w:lvlJc w:val="left"/>
      <w:pPr>
        <w:ind w:left="420" w:hanging="360"/>
      </w:pPr>
      <w:rPr>
        <w:rFonts w:ascii="Calibri" w:eastAsiaTheme="minorEastAsia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8"/>
  </w:num>
  <w:num w:numId="5">
    <w:abstractNumId w:val="13"/>
  </w:num>
  <w:num w:numId="6">
    <w:abstractNumId w:val="7"/>
  </w:num>
  <w:num w:numId="7">
    <w:abstractNumId w:val="12"/>
  </w:num>
  <w:num w:numId="8">
    <w:abstractNumId w:val="3"/>
  </w:num>
  <w:num w:numId="9">
    <w:abstractNumId w:val="10"/>
  </w:num>
  <w:num w:numId="10">
    <w:abstractNumId w:val="17"/>
  </w:num>
  <w:num w:numId="11">
    <w:abstractNumId w:val="1"/>
  </w:num>
  <w:num w:numId="12">
    <w:abstractNumId w:val="4"/>
  </w:num>
  <w:num w:numId="13">
    <w:abstractNumId w:val="11"/>
  </w:num>
  <w:num w:numId="14">
    <w:abstractNumId w:val="14"/>
  </w:num>
  <w:num w:numId="15">
    <w:abstractNumId w:val="9"/>
  </w:num>
  <w:num w:numId="16">
    <w:abstractNumId w:val="6"/>
  </w:num>
  <w:num w:numId="17">
    <w:abstractNumId w:val="1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4099">
      <v:textbox inset="5.85pt,.7pt,5.85pt,.7pt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B4C7D"/>
    <w:rsid w:val="000006B2"/>
    <w:rsid w:val="000024FA"/>
    <w:rsid w:val="0001223A"/>
    <w:rsid w:val="00022245"/>
    <w:rsid w:val="00031179"/>
    <w:rsid w:val="000421A0"/>
    <w:rsid w:val="00053219"/>
    <w:rsid w:val="00056D9C"/>
    <w:rsid w:val="00062DD5"/>
    <w:rsid w:val="00070474"/>
    <w:rsid w:val="0008191B"/>
    <w:rsid w:val="00082C8A"/>
    <w:rsid w:val="00084E22"/>
    <w:rsid w:val="00091BCD"/>
    <w:rsid w:val="000C25AC"/>
    <w:rsid w:val="000C70C4"/>
    <w:rsid w:val="000C7B23"/>
    <w:rsid w:val="000D4BA9"/>
    <w:rsid w:val="000E16A0"/>
    <w:rsid w:val="000E6946"/>
    <w:rsid w:val="000E7660"/>
    <w:rsid w:val="001015D3"/>
    <w:rsid w:val="00105E07"/>
    <w:rsid w:val="00106690"/>
    <w:rsid w:val="00107A64"/>
    <w:rsid w:val="0011481B"/>
    <w:rsid w:val="001213B2"/>
    <w:rsid w:val="001258FD"/>
    <w:rsid w:val="0012629E"/>
    <w:rsid w:val="00126EC1"/>
    <w:rsid w:val="00134AAC"/>
    <w:rsid w:val="001353FD"/>
    <w:rsid w:val="0015459F"/>
    <w:rsid w:val="00155938"/>
    <w:rsid w:val="00155D19"/>
    <w:rsid w:val="00166191"/>
    <w:rsid w:val="00167A19"/>
    <w:rsid w:val="00171591"/>
    <w:rsid w:val="001864C6"/>
    <w:rsid w:val="001A14B9"/>
    <w:rsid w:val="001A784E"/>
    <w:rsid w:val="001B1108"/>
    <w:rsid w:val="001D62D4"/>
    <w:rsid w:val="001D7F0F"/>
    <w:rsid w:val="001E6E4F"/>
    <w:rsid w:val="001F3CE5"/>
    <w:rsid w:val="002042E5"/>
    <w:rsid w:val="00210D38"/>
    <w:rsid w:val="00231339"/>
    <w:rsid w:val="002402CA"/>
    <w:rsid w:val="00245645"/>
    <w:rsid w:val="00247464"/>
    <w:rsid w:val="00251E09"/>
    <w:rsid w:val="0025450B"/>
    <w:rsid w:val="002608AD"/>
    <w:rsid w:val="002612B7"/>
    <w:rsid w:val="00263496"/>
    <w:rsid w:val="002645E2"/>
    <w:rsid w:val="0026799B"/>
    <w:rsid w:val="00282646"/>
    <w:rsid w:val="00290714"/>
    <w:rsid w:val="002B39C0"/>
    <w:rsid w:val="002C26D0"/>
    <w:rsid w:val="002C7AB3"/>
    <w:rsid w:val="00300BE9"/>
    <w:rsid w:val="0031059C"/>
    <w:rsid w:val="00314FCB"/>
    <w:rsid w:val="00317CB3"/>
    <w:rsid w:val="0032298D"/>
    <w:rsid w:val="00325AA0"/>
    <w:rsid w:val="00343C05"/>
    <w:rsid w:val="00343E9F"/>
    <w:rsid w:val="00347A2B"/>
    <w:rsid w:val="00360FBF"/>
    <w:rsid w:val="0037123A"/>
    <w:rsid w:val="00373E4F"/>
    <w:rsid w:val="00377A13"/>
    <w:rsid w:val="00390F5C"/>
    <w:rsid w:val="00396BE8"/>
    <w:rsid w:val="003A1962"/>
    <w:rsid w:val="003A2487"/>
    <w:rsid w:val="003A31C2"/>
    <w:rsid w:val="003A61E5"/>
    <w:rsid w:val="003B375F"/>
    <w:rsid w:val="003D7B7F"/>
    <w:rsid w:val="0040041A"/>
    <w:rsid w:val="00401499"/>
    <w:rsid w:val="004200A6"/>
    <w:rsid w:val="004452FD"/>
    <w:rsid w:val="0045337E"/>
    <w:rsid w:val="00453A59"/>
    <w:rsid w:val="00454C0A"/>
    <w:rsid w:val="00461387"/>
    <w:rsid w:val="004624F6"/>
    <w:rsid w:val="00473061"/>
    <w:rsid w:val="00474609"/>
    <w:rsid w:val="004808CB"/>
    <w:rsid w:val="004868D8"/>
    <w:rsid w:val="0049265A"/>
    <w:rsid w:val="00494368"/>
    <w:rsid w:val="00494695"/>
    <w:rsid w:val="00494ADE"/>
    <w:rsid w:val="004A1F6C"/>
    <w:rsid w:val="004A42C2"/>
    <w:rsid w:val="004A64B7"/>
    <w:rsid w:val="004B01CC"/>
    <w:rsid w:val="004B1C99"/>
    <w:rsid w:val="004D26EB"/>
    <w:rsid w:val="004D640B"/>
    <w:rsid w:val="004E4966"/>
    <w:rsid w:val="004F0FD8"/>
    <w:rsid w:val="00503ED8"/>
    <w:rsid w:val="005057CD"/>
    <w:rsid w:val="005135F8"/>
    <w:rsid w:val="005141F5"/>
    <w:rsid w:val="005237C7"/>
    <w:rsid w:val="00524AFD"/>
    <w:rsid w:val="00524B90"/>
    <w:rsid w:val="00524E55"/>
    <w:rsid w:val="0054008D"/>
    <w:rsid w:val="00551271"/>
    <w:rsid w:val="00567D03"/>
    <w:rsid w:val="0057773C"/>
    <w:rsid w:val="00591EDC"/>
    <w:rsid w:val="00594A15"/>
    <w:rsid w:val="00596841"/>
    <w:rsid w:val="005A2D0A"/>
    <w:rsid w:val="005B5E86"/>
    <w:rsid w:val="005B7572"/>
    <w:rsid w:val="005C0ABD"/>
    <w:rsid w:val="005C6087"/>
    <w:rsid w:val="005D5BF0"/>
    <w:rsid w:val="005D643A"/>
    <w:rsid w:val="005E2301"/>
    <w:rsid w:val="005F23E5"/>
    <w:rsid w:val="005F2E2A"/>
    <w:rsid w:val="005F2FB7"/>
    <w:rsid w:val="005F3C31"/>
    <w:rsid w:val="00607052"/>
    <w:rsid w:val="00613A3D"/>
    <w:rsid w:val="00616E5D"/>
    <w:rsid w:val="006213D7"/>
    <w:rsid w:val="006261A2"/>
    <w:rsid w:val="00630417"/>
    <w:rsid w:val="00634FD7"/>
    <w:rsid w:val="00651005"/>
    <w:rsid w:val="00663D26"/>
    <w:rsid w:val="00672DA3"/>
    <w:rsid w:val="006840B2"/>
    <w:rsid w:val="00693951"/>
    <w:rsid w:val="006946F2"/>
    <w:rsid w:val="006A0B31"/>
    <w:rsid w:val="006A2C93"/>
    <w:rsid w:val="006A6399"/>
    <w:rsid w:val="006A7B39"/>
    <w:rsid w:val="006B05A0"/>
    <w:rsid w:val="006B28BB"/>
    <w:rsid w:val="006C003F"/>
    <w:rsid w:val="006C1911"/>
    <w:rsid w:val="006C2296"/>
    <w:rsid w:val="006C6D8B"/>
    <w:rsid w:val="006D456A"/>
    <w:rsid w:val="006F020B"/>
    <w:rsid w:val="0070396E"/>
    <w:rsid w:val="00720101"/>
    <w:rsid w:val="00740058"/>
    <w:rsid w:val="00741917"/>
    <w:rsid w:val="0076048E"/>
    <w:rsid w:val="00762170"/>
    <w:rsid w:val="007721E4"/>
    <w:rsid w:val="00775698"/>
    <w:rsid w:val="00782B8A"/>
    <w:rsid w:val="007903CA"/>
    <w:rsid w:val="007A00A3"/>
    <w:rsid w:val="007A6DA5"/>
    <w:rsid w:val="007C2420"/>
    <w:rsid w:val="007D3F03"/>
    <w:rsid w:val="007E75AA"/>
    <w:rsid w:val="007F2F7E"/>
    <w:rsid w:val="008005A6"/>
    <w:rsid w:val="0080514B"/>
    <w:rsid w:val="00805E87"/>
    <w:rsid w:val="00816F39"/>
    <w:rsid w:val="00825AD6"/>
    <w:rsid w:val="00834C81"/>
    <w:rsid w:val="0084790B"/>
    <w:rsid w:val="0086583C"/>
    <w:rsid w:val="00866971"/>
    <w:rsid w:val="00871037"/>
    <w:rsid w:val="0088616E"/>
    <w:rsid w:val="008868BE"/>
    <w:rsid w:val="0089030F"/>
    <w:rsid w:val="008914C9"/>
    <w:rsid w:val="008A0915"/>
    <w:rsid w:val="008A1E52"/>
    <w:rsid w:val="008A4615"/>
    <w:rsid w:val="008A50FC"/>
    <w:rsid w:val="008B29D7"/>
    <w:rsid w:val="008B2EE8"/>
    <w:rsid w:val="008B376F"/>
    <w:rsid w:val="008C02DD"/>
    <w:rsid w:val="008C0328"/>
    <w:rsid w:val="008C25C4"/>
    <w:rsid w:val="008D73F0"/>
    <w:rsid w:val="008E1249"/>
    <w:rsid w:val="008E3301"/>
    <w:rsid w:val="008E5D23"/>
    <w:rsid w:val="009050FB"/>
    <w:rsid w:val="0091266D"/>
    <w:rsid w:val="00922CAA"/>
    <w:rsid w:val="0093054D"/>
    <w:rsid w:val="00947837"/>
    <w:rsid w:val="00947DAE"/>
    <w:rsid w:val="0095742C"/>
    <w:rsid w:val="009666D8"/>
    <w:rsid w:val="0097026F"/>
    <w:rsid w:val="009846EF"/>
    <w:rsid w:val="00984B19"/>
    <w:rsid w:val="00987FAB"/>
    <w:rsid w:val="009A2A4A"/>
    <w:rsid w:val="009A56F5"/>
    <w:rsid w:val="009B2EDA"/>
    <w:rsid w:val="009C35C7"/>
    <w:rsid w:val="009D5B02"/>
    <w:rsid w:val="009D6952"/>
    <w:rsid w:val="009E5D01"/>
    <w:rsid w:val="009F1312"/>
    <w:rsid w:val="00A01863"/>
    <w:rsid w:val="00A019AE"/>
    <w:rsid w:val="00A2014E"/>
    <w:rsid w:val="00A257F1"/>
    <w:rsid w:val="00A463F4"/>
    <w:rsid w:val="00A50C82"/>
    <w:rsid w:val="00A51BD6"/>
    <w:rsid w:val="00A53DB8"/>
    <w:rsid w:val="00A552E9"/>
    <w:rsid w:val="00A63CEC"/>
    <w:rsid w:val="00A6744F"/>
    <w:rsid w:val="00A94AF9"/>
    <w:rsid w:val="00A9736F"/>
    <w:rsid w:val="00A97E2A"/>
    <w:rsid w:val="00AA34F1"/>
    <w:rsid w:val="00AB4384"/>
    <w:rsid w:val="00AC2603"/>
    <w:rsid w:val="00AC2CB4"/>
    <w:rsid w:val="00AC58D3"/>
    <w:rsid w:val="00AE119B"/>
    <w:rsid w:val="00AF6DE7"/>
    <w:rsid w:val="00B01812"/>
    <w:rsid w:val="00B0210F"/>
    <w:rsid w:val="00B16B43"/>
    <w:rsid w:val="00B3751D"/>
    <w:rsid w:val="00B42E10"/>
    <w:rsid w:val="00B56261"/>
    <w:rsid w:val="00B61F9D"/>
    <w:rsid w:val="00B7215B"/>
    <w:rsid w:val="00B826B5"/>
    <w:rsid w:val="00BA17BA"/>
    <w:rsid w:val="00BA4D66"/>
    <w:rsid w:val="00BB7E92"/>
    <w:rsid w:val="00BD2089"/>
    <w:rsid w:val="00BD5A4C"/>
    <w:rsid w:val="00BD65B7"/>
    <w:rsid w:val="00BE6F2D"/>
    <w:rsid w:val="00C04549"/>
    <w:rsid w:val="00C13D13"/>
    <w:rsid w:val="00C15B16"/>
    <w:rsid w:val="00C26D8B"/>
    <w:rsid w:val="00C3497D"/>
    <w:rsid w:val="00C376BC"/>
    <w:rsid w:val="00C37B31"/>
    <w:rsid w:val="00C4247B"/>
    <w:rsid w:val="00C44F0E"/>
    <w:rsid w:val="00C45A6F"/>
    <w:rsid w:val="00C47DF2"/>
    <w:rsid w:val="00C53ABA"/>
    <w:rsid w:val="00C57F1B"/>
    <w:rsid w:val="00C61ED0"/>
    <w:rsid w:val="00C70F33"/>
    <w:rsid w:val="00C82DCA"/>
    <w:rsid w:val="00C82E3C"/>
    <w:rsid w:val="00C8762B"/>
    <w:rsid w:val="00C91460"/>
    <w:rsid w:val="00CA3569"/>
    <w:rsid w:val="00CB216E"/>
    <w:rsid w:val="00CB5154"/>
    <w:rsid w:val="00CC16A2"/>
    <w:rsid w:val="00CD713B"/>
    <w:rsid w:val="00D04B61"/>
    <w:rsid w:val="00D165C4"/>
    <w:rsid w:val="00D32755"/>
    <w:rsid w:val="00D44577"/>
    <w:rsid w:val="00D45A74"/>
    <w:rsid w:val="00D57D69"/>
    <w:rsid w:val="00D62103"/>
    <w:rsid w:val="00D92741"/>
    <w:rsid w:val="00D956E0"/>
    <w:rsid w:val="00D974B2"/>
    <w:rsid w:val="00DA3001"/>
    <w:rsid w:val="00DA6944"/>
    <w:rsid w:val="00DB7DA0"/>
    <w:rsid w:val="00DC60AE"/>
    <w:rsid w:val="00DC67E9"/>
    <w:rsid w:val="00DE1EAB"/>
    <w:rsid w:val="00DE2D7A"/>
    <w:rsid w:val="00DF1150"/>
    <w:rsid w:val="00DF4403"/>
    <w:rsid w:val="00DF5F5C"/>
    <w:rsid w:val="00E05C03"/>
    <w:rsid w:val="00E05F61"/>
    <w:rsid w:val="00E276B9"/>
    <w:rsid w:val="00E65388"/>
    <w:rsid w:val="00E93412"/>
    <w:rsid w:val="00EA60A5"/>
    <w:rsid w:val="00EB2B00"/>
    <w:rsid w:val="00EB4D7B"/>
    <w:rsid w:val="00EC1ECA"/>
    <w:rsid w:val="00EC5920"/>
    <w:rsid w:val="00ED3CF5"/>
    <w:rsid w:val="00ED50D2"/>
    <w:rsid w:val="00ED6741"/>
    <w:rsid w:val="00EE0A54"/>
    <w:rsid w:val="00EE3FC6"/>
    <w:rsid w:val="00EE4747"/>
    <w:rsid w:val="00F01EB7"/>
    <w:rsid w:val="00F0443C"/>
    <w:rsid w:val="00F04A5F"/>
    <w:rsid w:val="00F06189"/>
    <w:rsid w:val="00F0776B"/>
    <w:rsid w:val="00F1567E"/>
    <w:rsid w:val="00F210A0"/>
    <w:rsid w:val="00F26410"/>
    <w:rsid w:val="00F26F80"/>
    <w:rsid w:val="00F43B7A"/>
    <w:rsid w:val="00F57F11"/>
    <w:rsid w:val="00F64B05"/>
    <w:rsid w:val="00F903E4"/>
    <w:rsid w:val="00F9067A"/>
    <w:rsid w:val="00F976D2"/>
    <w:rsid w:val="00F97C1A"/>
    <w:rsid w:val="00FA2849"/>
    <w:rsid w:val="00FB4C7D"/>
    <w:rsid w:val="00FD6199"/>
    <w:rsid w:val="00FD67F0"/>
    <w:rsid w:val="00FE10BB"/>
    <w:rsid w:val="00FE3428"/>
    <w:rsid w:val="00FF5526"/>
    <w:rsid w:val="00FF65E7"/>
    <w:rsid w:val="00FF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5AA"/>
    <w:rPr>
      <w:rFonts w:ascii="Calibri" w:hAnsi="Calibri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locked/>
    <w:rsid w:val="009E5D01"/>
    <w:pPr>
      <w:spacing w:before="160" w:after="160" w:line="312" w:lineRule="atLeast"/>
      <w:outlineLvl w:val="1"/>
    </w:pPr>
    <w:rPr>
      <w:rFonts w:ascii="Arial" w:eastAsia="Times New Roman" w:hAnsi="Arial" w:cs="Arial"/>
      <w:sz w:val="46"/>
      <w:szCs w:val="46"/>
      <w:lang w:val="en-GB" w:eastAsia="en-GB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8E12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1D7F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8616E"/>
    <w:rPr>
      <w:rFonts w:ascii="Calibri" w:hAnsi="Calibri" w:cs="Times New Roman"/>
      <w:lang w:val="en-US" w:eastAsia="en-US"/>
    </w:rPr>
  </w:style>
  <w:style w:type="character" w:styleId="PageNumber">
    <w:name w:val="page number"/>
    <w:basedOn w:val="DefaultParagraphFont"/>
    <w:uiPriority w:val="99"/>
    <w:rsid w:val="001D7F0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1D7F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8616E"/>
    <w:rPr>
      <w:rFonts w:ascii="Calibri" w:hAnsi="Calibri" w:cs="Times New Roman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607052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E05F61"/>
    <w:pPr>
      <w:tabs>
        <w:tab w:val="left" w:pos="850"/>
        <w:tab w:val="left" w:pos="1191"/>
        <w:tab w:val="left" w:pos="1531"/>
      </w:tabs>
      <w:spacing w:after="120"/>
      <w:ind w:left="850" w:hanging="850"/>
      <w:jc w:val="both"/>
    </w:pPr>
    <w:rPr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8616E"/>
    <w:rPr>
      <w:rFonts w:ascii="Calibri" w:hAnsi="Calibri" w:cs="Times New Roman"/>
      <w:sz w:val="20"/>
      <w:szCs w:val="20"/>
      <w:lang w:val="en-US" w:eastAsia="en-US"/>
    </w:rPr>
  </w:style>
  <w:style w:type="paragraph" w:styleId="PlainText">
    <w:name w:val="Plain Text"/>
    <w:basedOn w:val="Normal"/>
    <w:link w:val="PlainTextChar"/>
    <w:uiPriority w:val="99"/>
    <w:semiHidden/>
    <w:rsid w:val="007E75A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7E75AA"/>
    <w:rPr>
      <w:rFonts w:ascii="Consolas" w:hAnsi="Consolas" w:cs="Times New Roman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rsid w:val="002608A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608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8616E"/>
    <w:rPr>
      <w:rFonts w:ascii="Calibri" w:hAnsi="Calibri" w:cs="Times New Roma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0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8616E"/>
    <w:rPr>
      <w:rFonts w:ascii="Calibri" w:hAnsi="Calibri" w:cs="Times New Roman"/>
      <w:b/>
      <w:bCs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260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616E"/>
    <w:rPr>
      <w:rFonts w:cs="Times New Roman"/>
      <w:sz w:val="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5D01"/>
    <w:rPr>
      <w:rFonts w:ascii="Arial" w:eastAsia="Times New Roman" w:hAnsi="Arial" w:cs="Arial"/>
      <w:sz w:val="46"/>
      <w:szCs w:val="46"/>
      <w:lang w:val="en-GB" w:eastAsia="en-GB"/>
    </w:rPr>
  </w:style>
  <w:style w:type="character" w:styleId="Strong">
    <w:name w:val="Strong"/>
    <w:basedOn w:val="DefaultParagraphFont"/>
    <w:uiPriority w:val="22"/>
    <w:qFormat/>
    <w:locked/>
    <w:rsid w:val="009E5D01"/>
    <w:rPr>
      <w:b/>
      <w:bCs/>
    </w:rPr>
  </w:style>
  <w:style w:type="paragraph" w:styleId="NormalWeb">
    <w:name w:val="Normal (Web)"/>
    <w:basedOn w:val="Normal"/>
    <w:uiPriority w:val="99"/>
    <w:unhideWhenUsed/>
    <w:rsid w:val="009E5D0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locked/>
    <w:rsid w:val="009E5D01"/>
    <w:rPr>
      <w:i/>
      <w:iCs/>
    </w:rPr>
  </w:style>
  <w:style w:type="character" w:styleId="Hyperlink">
    <w:name w:val="Hyperlink"/>
    <w:basedOn w:val="DefaultParagraphFont"/>
    <w:uiPriority w:val="99"/>
    <w:unhideWhenUsed/>
    <w:rsid w:val="0089030F"/>
    <w:rPr>
      <w:color w:val="2973BD"/>
      <w:u w:val="single"/>
    </w:rPr>
  </w:style>
  <w:style w:type="paragraph" w:customStyle="1" w:styleId="intro-p">
    <w:name w:val="intro-p"/>
    <w:basedOn w:val="Normal"/>
    <w:rsid w:val="00347A2B"/>
    <w:pPr>
      <w:pBdr>
        <w:top w:val="single" w:sz="6" w:space="8" w:color="222222"/>
        <w:left w:val="single" w:sz="2" w:space="0" w:color="222222"/>
        <w:bottom w:val="single" w:sz="6" w:space="8" w:color="222222"/>
        <w:right w:val="single" w:sz="2" w:space="0" w:color="222222"/>
      </w:pBdr>
      <w:spacing w:after="240"/>
      <w:textAlignment w:val="baseline"/>
    </w:pPr>
    <w:rPr>
      <w:rFonts w:ascii="Times New Roman" w:eastAsia="Times New Roman" w:hAnsi="Times New Roman"/>
      <w:color w:val="336799"/>
      <w:sz w:val="34"/>
      <w:szCs w:val="34"/>
      <w:lang w:val="en-GB" w:eastAsia="en-GB"/>
    </w:rPr>
  </w:style>
  <w:style w:type="character" w:customStyle="1" w:styleId="Heading3Char">
    <w:name w:val="Heading 3 Char"/>
    <w:basedOn w:val="DefaultParagraphFont"/>
    <w:link w:val="Heading3"/>
    <w:semiHidden/>
    <w:rsid w:val="008E1249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D73F0"/>
    <w:rPr>
      <w:color w:val="800080" w:themeColor="followedHyperlink"/>
      <w:u w:val="single"/>
    </w:rPr>
  </w:style>
  <w:style w:type="character" w:customStyle="1" w:styleId="st">
    <w:name w:val="st"/>
    <w:basedOn w:val="DefaultParagraphFont"/>
    <w:rsid w:val="00171591"/>
  </w:style>
  <w:style w:type="table" w:styleId="TableGrid">
    <w:name w:val="Table Grid"/>
    <w:basedOn w:val="TableNormal"/>
    <w:locked/>
    <w:rsid w:val="00BB7E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44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5AA"/>
    <w:rPr>
      <w:rFonts w:ascii="Calibri" w:hAnsi="Calibr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1D7F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Calibri" w:hAnsi="Calibri" w:cs="Times New Roman"/>
      <w:lang w:val="en-US" w:eastAsia="en-US"/>
    </w:rPr>
  </w:style>
  <w:style w:type="character" w:styleId="PageNumber">
    <w:name w:val="page number"/>
    <w:basedOn w:val="DefaultParagraphFont"/>
    <w:uiPriority w:val="99"/>
    <w:rsid w:val="001D7F0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1D7F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alibri" w:hAnsi="Calibri" w:cs="Times New Roman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607052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E05F61"/>
    <w:pPr>
      <w:tabs>
        <w:tab w:val="left" w:pos="850"/>
        <w:tab w:val="left" w:pos="1191"/>
        <w:tab w:val="left" w:pos="1531"/>
      </w:tabs>
      <w:spacing w:after="120"/>
      <w:ind w:left="850" w:hanging="850"/>
      <w:jc w:val="both"/>
    </w:pPr>
    <w:rPr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ascii="Calibri" w:hAnsi="Calibri" w:cs="Times New Roman"/>
      <w:sz w:val="20"/>
      <w:szCs w:val="20"/>
      <w:lang w:val="en-US" w:eastAsia="en-US"/>
    </w:rPr>
  </w:style>
  <w:style w:type="paragraph" w:styleId="PlainText">
    <w:name w:val="Plain Text"/>
    <w:basedOn w:val="Normal"/>
    <w:link w:val="PlainTextChar"/>
    <w:uiPriority w:val="99"/>
    <w:semiHidden/>
    <w:rsid w:val="007E75A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7E75AA"/>
    <w:rPr>
      <w:rFonts w:ascii="Consolas" w:hAnsi="Consolas" w:cs="Times New Roman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rsid w:val="002608A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608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Calibri" w:hAnsi="Calibri" w:cs="Times New Roma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0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ascii="Calibri" w:hAnsi="Calibri" w:cs="Times New Roman"/>
      <w:b/>
      <w:bCs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260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7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3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2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49501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1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0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047441">
                                              <w:blockQuote w:val="1"/>
                                              <w:marLeft w:val="480"/>
                                              <w:marRight w:val="48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5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361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4614">
                      <w:marLeft w:val="0"/>
                      <w:marRight w:val="0"/>
                      <w:marTop w:val="240"/>
                      <w:marBottom w:val="0"/>
                      <w:divBdr>
                        <w:top w:val="single" w:sz="6" w:space="11" w:color="DDDDDD"/>
                        <w:left w:val="single" w:sz="6" w:space="11" w:color="F0F0F0"/>
                        <w:bottom w:val="single" w:sz="6" w:space="11" w:color="FBFBFB"/>
                        <w:right w:val="single" w:sz="6" w:space="11" w:color="F0F0F0"/>
                      </w:divBdr>
                    </w:div>
                  </w:divsChild>
                </w:div>
              </w:divsChild>
            </w:div>
          </w:divsChild>
        </w:div>
      </w:divsChild>
    </w:div>
    <w:div w:id="673924400">
      <w:bodyDiv w:val="1"/>
      <w:marLeft w:val="0"/>
      <w:marRight w:val="0"/>
      <w:marTop w:val="0"/>
      <w:marBottom w:val="0"/>
      <w:divBdr>
        <w:top w:val="single" w:sz="24" w:space="0" w:color="FF3300"/>
        <w:left w:val="none" w:sz="0" w:space="0" w:color="auto"/>
        <w:bottom w:val="none" w:sz="0" w:space="0" w:color="auto"/>
        <w:right w:val="none" w:sz="0" w:space="0" w:color="auto"/>
      </w:divBdr>
      <w:divsChild>
        <w:div w:id="11513651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4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73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4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7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9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978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42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66892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67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5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596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978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174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617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236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2709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786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C.PRIZE@oecd.org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CC6EB-B747-496E-A1EE-6CD244602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609C46EE.dotm</Template>
  <TotalTime>64</TotalTime>
  <Pages>1</Pages>
  <Words>79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Innovation Prize</vt:lpstr>
    </vt:vector>
  </TitlesOfParts>
  <Company>OECD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Innovation Prize</dc:title>
  <dc:creator>Sedemund_j</dc:creator>
  <cp:lastModifiedBy>SEDEMUND Jens</cp:lastModifiedBy>
  <cp:revision>14</cp:revision>
  <cp:lastPrinted>2013-02-14T08:50:00Z</cp:lastPrinted>
  <dcterms:created xsi:type="dcterms:W3CDTF">2013-12-11T14:02:00Z</dcterms:created>
  <dcterms:modified xsi:type="dcterms:W3CDTF">2013-12-13T17:57:00Z</dcterms:modified>
</cp:coreProperties>
</file>